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E9B66" w14:textId="7284B394" w:rsidR="00560C88" w:rsidRPr="00621516" w:rsidRDefault="00560C88" w:rsidP="0094767F">
      <w:pPr>
        <w:spacing w:after="0" w:line="312" w:lineRule="exact"/>
        <w:jc w:val="center"/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</w:pPr>
      <w:r w:rsidRPr="00621516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 xml:space="preserve">Title: Bold </w:t>
      </w:r>
      <w:r w:rsidR="0094767F" w:rsidRPr="00621516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>Verd</w:t>
      </w:r>
      <w:r w:rsidR="00F128CA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>a</w:t>
      </w:r>
      <w:r w:rsidR="0094767F" w:rsidRPr="00621516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>na</w:t>
      </w:r>
      <w:r w:rsidRPr="00621516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 xml:space="preserve"> 14 pt, </w:t>
      </w:r>
      <w:proofErr w:type="spellStart"/>
      <w:r w:rsidRPr="00621516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>centered</w:t>
      </w:r>
      <w:proofErr w:type="spellEnd"/>
    </w:p>
    <w:p w14:paraId="445C80E1" w14:textId="176CC6AF" w:rsidR="00560C88" w:rsidRPr="00621516" w:rsidRDefault="00560C88" w:rsidP="0094767F">
      <w:pPr>
        <w:spacing w:line="312" w:lineRule="exact"/>
        <w:jc w:val="center"/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</w:pPr>
      <w:r w:rsidRPr="00621516">
        <w:rPr>
          <w:rFonts w:asciiTheme="majorHAnsi" w:hAnsiTheme="majorHAnsi" w:cs="Calibri"/>
          <w:b/>
          <w:bCs/>
          <w:color w:val="262626" w:themeColor="background1" w:themeTint="D9"/>
          <w:sz w:val="28"/>
          <w:szCs w:val="28"/>
        </w:rPr>
        <w:t>15.6 pt exactly spaced</w:t>
      </w:r>
    </w:p>
    <w:p w14:paraId="5C60A4AD" w14:textId="77777777" w:rsidR="00560C88" w:rsidRPr="00F1013A" w:rsidRDefault="00560C88" w:rsidP="00560C88">
      <w:pPr>
        <w:pStyle w:val="Stile1"/>
        <w:spacing w:line="312" w:lineRule="exact"/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lang w:val="en-GB"/>
        </w:rPr>
      </w:pP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lang w:val="en-GB"/>
        </w:rPr>
        <w:t>Name SURNAME,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vertAlign w:val="superscript"/>
          <w:lang w:val="en-GB"/>
        </w:rPr>
        <w:t xml:space="preserve"> a)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lang w:val="en-GB"/>
        </w:rPr>
        <w:t xml:space="preserve"> 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u w:val="single"/>
          <w:lang w:val="en-GB"/>
        </w:rPr>
        <w:t>Name SURNAME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lang w:val="en-GB"/>
        </w:rPr>
        <w:t>,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vertAlign w:val="superscript"/>
          <w:lang w:val="en-GB"/>
        </w:rPr>
        <w:t xml:space="preserve"> b)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lang w:val="en-GB"/>
        </w:rPr>
        <w:t xml:space="preserve"> Name </w:t>
      </w:r>
      <w:proofErr w:type="spellStart"/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lang w:val="en-GB"/>
        </w:rPr>
        <w:t>SURNAME,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vertAlign w:val="superscript"/>
          <w:lang w:val="en-GB"/>
        </w:rPr>
        <w:t>b</w:t>
      </w:r>
      <w:proofErr w:type="spellEnd"/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vertAlign w:val="superscript"/>
          <w:lang w:val="en-GB"/>
        </w:rPr>
        <w:t>)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lang w:val="en-GB"/>
        </w:rPr>
        <w:t xml:space="preserve"> (presenting author 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u w:val="single"/>
          <w:lang w:val="en-GB"/>
        </w:rPr>
        <w:t>underlined</w:t>
      </w:r>
      <w:r w:rsidRPr="00F1013A">
        <w:rPr>
          <w:rFonts w:asciiTheme="majorHAnsi" w:hAnsiTheme="majorHAnsi" w:cs="Calibri"/>
          <w:b w:val="0"/>
          <w:bCs w:val="0"/>
          <w:color w:val="262626" w:themeColor="background1" w:themeTint="D9"/>
          <w:sz w:val="24"/>
          <w:lang w:val="en-GB"/>
        </w:rPr>
        <w:t>)</w:t>
      </w:r>
    </w:p>
    <w:p w14:paraId="79B4FFA7" w14:textId="77777777" w:rsidR="00560C88" w:rsidRPr="00621516" w:rsidRDefault="00560C88" w:rsidP="0094767F">
      <w:pPr>
        <w:spacing w:after="0" w:line="312" w:lineRule="exact"/>
        <w:jc w:val="center"/>
        <w:rPr>
          <w:rFonts w:asciiTheme="majorHAnsi" w:hAnsiTheme="majorHAnsi" w:cs="Calibri"/>
          <w:i/>
          <w:iCs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i/>
          <w:iCs/>
          <w:color w:val="262626" w:themeColor="background1" w:themeTint="D9"/>
          <w:szCs w:val="20"/>
          <w:vertAlign w:val="superscript"/>
        </w:rPr>
        <w:t xml:space="preserve">a) </w:t>
      </w:r>
      <w:r w:rsidRPr="00621516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 xml:space="preserve">Affiliation; </w:t>
      </w:r>
      <w:r w:rsidRPr="00621516">
        <w:rPr>
          <w:rFonts w:asciiTheme="majorHAnsi" w:hAnsiTheme="majorHAnsi" w:cs="Calibri"/>
          <w:i/>
          <w:iCs/>
          <w:color w:val="262626" w:themeColor="background1" w:themeTint="D9"/>
          <w:szCs w:val="20"/>
          <w:vertAlign w:val="superscript"/>
        </w:rPr>
        <w:t xml:space="preserve">b) </w:t>
      </w:r>
      <w:r w:rsidRPr="00621516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 xml:space="preserve">Affiliation; </w:t>
      </w:r>
    </w:p>
    <w:p w14:paraId="0DF9B06A" w14:textId="03F9DB8E" w:rsidR="00560C88" w:rsidRPr="00621516" w:rsidRDefault="00560C88" w:rsidP="0094767F">
      <w:pPr>
        <w:spacing w:line="480" w:lineRule="auto"/>
        <w:jc w:val="center"/>
        <w:rPr>
          <w:rFonts w:asciiTheme="majorHAnsi" w:hAnsiTheme="majorHAnsi" w:cs="Calibri"/>
          <w:i/>
          <w:iCs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>presenting author e-mail</w:t>
      </w:r>
    </w:p>
    <w:p w14:paraId="3EF18143" w14:textId="77777777" w:rsidR="00560C88" w:rsidRPr="00621516" w:rsidRDefault="00560C88" w:rsidP="0094767F">
      <w:pPr>
        <w:spacing w:after="0" w:line="312" w:lineRule="exact"/>
        <w:ind w:firstLine="567"/>
        <w:rPr>
          <w:rFonts w:asciiTheme="majorHAnsi" w:hAnsiTheme="majorHAnsi" w:cs="Calibri"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Start Text: MAX LENGTH ONE PAGE</w:t>
      </w:r>
    </w:p>
    <w:p w14:paraId="51F8CE5E" w14:textId="1D0AB658" w:rsidR="00560C88" w:rsidRPr="00621516" w:rsidRDefault="00560C88" w:rsidP="0094767F">
      <w:pPr>
        <w:spacing w:after="0" w:line="312" w:lineRule="exact"/>
        <w:ind w:firstLine="567"/>
        <w:rPr>
          <w:rFonts w:asciiTheme="majorHAnsi" w:hAnsiTheme="majorHAnsi" w:cs="Calibri"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Font: 1</w:t>
      </w:r>
      <w:r w:rsidR="0094767F" w:rsidRPr="00621516">
        <w:rPr>
          <w:rFonts w:asciiTheme="majorHAnsi" w:hAnsiTheme="majorHAnsi" w:cs="Calibri"/>
          <w:color w:val="262626" w:themeColor="background1" w:themeTint="D9"/>
          <w:szCs w:val="20"/>
        </w:rPr>
        <w:t>0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 xml:space="preserve">pt </w:t>
      </w:r>
      <w:r w:rsidR="00F128CA">
        <w:rPr>
          <w:rFonts w:asciiTheme="majorHAnsi" w:hAnsiTheme="majorHAnsi" w:cs="Calibri"/>
          <w:color w:val="262626" w:themeColor="background1" w:themeTint="D9"/>
          <w:szCs w:val="20"/>
        </w:rPr>
        <w:t>Verdana</w:t>
      </w:r>
    </w:p>
    <w:p w14:paraId="5111BC9F" w14:textId="77777777" w:rsidR="00560C88" w:rsidRPr="00621516" w:rsidRDefault="00560C88" w:rsidP="0094767F">
      <w:pPr>
        <w:spacing w:after="0" w:line="312" w:lineRule="exact"/>
        <w:ind w:firstLine="567"/>
        <w:rPr>
          <w:rFonts w:asciiTheme="majorHAnsi" w:hAnsiTheme="majorHAnsi" w:cs="Calibri"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Paragraph: justified, 15.6 pt exactly spaced, Special: first row 1 cm</w:t>
      </w:r>
    </w:p>
    <w:p w14:paraId="6C56152F" w14:textId="63E0CF36" w:rsidR="00560C88" w:rsidRPr="00621516" w:rsidRDefault="00560C88" w:rsidP="0094767F">
      <w:pPr>
        <w:spacing w:line="360" w:lineRule="auto"/>
        <w:ind w:firstLine="567"/>
        <w:rPr>
          <w:rFonts w:asciiTheme="majorHAnsi" w:hAnsiTheme="majorHAnsi" w:cs="Calibri"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Citations in the text by order of appearance, in square brackets [1, 2], [3-5]</w:t>
      </w:r>
    </w:p>
    <w:p w14:paraId="30169433" w14:textId="427A3D42" w:rsidR="00560C88" w:rsidRPr="00621516" w:rsidRDefault="00560C88" w:rsidP="00560C88">
      <w:pPr>
        <w:spacing w:line="312" w:lineRule="exact"/>
        <w:rPr>
          <w:rFonts w:asciiTheme="majorHAnsi" w:hAnsiTheme="majorHAnsi" w:cs="Calibri"/>
          <w:color w:val="262626" w:themeColor="background1" w:themeTint="D9"/>
        </w:rPr>
      </w:pPr>
      <w:r w:rsidRPr="00621516">
        <w:rPr>
          <w:rFonts w:asciiTheme="majorHAnsi" w:hAnsiTheme="majorHAnsi" w:cs="Calibri"/>
          <w:b/>
          <w:color w:val="262626" w:themeColor="background1" w:themeTint="D9"/>
        </w:rPr>
        <w:t xml:space="preserve">Schemes </w:t>
      </w:r>
      <w:r w:rsidRPr="00621516">
        <w:rPr>
          <w:rFonts w:asciiTheme="majorHAnsi" w:hAnsiTheme="majorHAnsi" w:cs="Calibri"/>
          <w:color w:val="262626" w:themeColor="background1" w:themeTint="D9"/>
        </w:rPr>
        <w:t>and</w:t>
      </w:r>
      <w:r w:rsidRPr="00621516">
        <w:rPr>
          <w:rFonts w:asciiTheme="majorHAnsi" w:hAnsiTheme="majorHAnsi" w:cs="Calibri"/>
          <w:b/>
          <w:color w:val="262626" w:themeColor="background1" w:themeTint="D9"/>
        </w:rPr>
        <w:t xml:space="preserve"> Figures</w:t>
      </w:r>
      <w:r w:rsidRPr="00621516">
        <w:rPr>
          <w:rFonts w:asciiTheme="majorHAnsi" w:hAnsiTheme="majorHAnsi" w:cs="Calibri"/>
          <w:color w:val="262626" w:themeColor="background1" w:themeTint="D9"/>
        </w:rPr>
        <w:t>: use font and symbols large enough to be readable. Authors are responsible for the placement and appearance of graphic. The use of colour is allowed.</w:t>
      </w:r>
    </w:p>
    <w:p w14:paraId="5CA35F0C" w14:textId="62B150DE" w:rsidR="00560C88" w:rsidRPr="00621516" w:rsidRDefault="00F1013A" w:rsidP="00F1013A">
      <w:pPr>
        <w:spacing w:line="312" w:lineRule="exact"/>
        <w:rPr>
          <w:rFonts w:asciiTheme="majorHAnsi" w:hAnsiTheme="majorHAnsi" w:cs="Calibri"/>
          <w:color w:val="262626" w:themeColor="background1" w:themeTint="D9"/>
          <w:szCs w:val="20"/>
        </w:rPr>
      </w:pPr>
      <w:r>
        <w:rPr>
          <w:rFonts w:asciiTheme="majorHAnsi" w:hAnsiTheme="majorHAnsi" w:cs="Calibri"/>
          <w:color w:val="262626" w:themeColor="background1" w:themeTint="D9"/>
          <w:szCs w:val="20"/>
        </w:rPr>
        <w:t>Please s</w:t>
      </w:r>
      <w:r w:rsidR="00560C88" w:rsidRPr="00621516">
        <w:rPr>
          <w:rFonts w:asciiTheme="majorHAnsi" w:hAnsiTheme="majorHAnsi" w:cs="Calibri"/>
          <w:color w:val="262626" w:themeColor="background1" w:themeTint="D9"/>
          <w:szCs w:val="20"/>
        </w:rPr>
        <w:t>ubmit the abstract in the PDF format as “</w:t>
      </w:r>
      <w:r w:rsidR="00560C88" w:rsidRPr="00621516">
        <w:rPr>
          <w:rFonts w:asciiTheme="majorHAnsi" w:hAnsiTheme="majorHAnsi" w:cs="Calibri"/>
          <w:b/>
          <w:color w:val="262626" w:themeColor="background1" w:themeTint="D9"/>
          <w:szCs w:val="20"/>
        </w:rPr>
        <w:t>SURNAME_abstract.pdf</w:t>
      </w:r>
      <w:r w:rsidR="00560C88" w:rsidRPr="00621516">
        <w:rPr>
          <w:rFonts w:asciiTheme="majorHAnsi" w:hAnsiTheme="majorHAnsi" w:cs="Calibri"/>
          <w:color w:val="262626" w:themeColor="background1" w:themeTint="D9"/>
          <w:szCs w:val="20"/>
        </w:rPr>
        <w:t>”</w:t>
      </w:r>
      <w:r>
        <w:rPr>
          <w:rFonts w:asciiTheme="majorHAnsi" w:hAnsiTheme="majorHAnsi" w:cs="Calibri"/>
          <w:color w:val="262626" w:themeColor="background1" w:themeTint="D9"/>
          <w:szCs w:val="20"/>
        </w:rPr>
        <w:t xml:space="preserve"> </w:t>
      </w:r>
      <w:r>
        <w:rPr>
          <w:rFonts w:asciiTheme="majorHAnsi" w:hAnsiTheme="majorHAnsi" w:cs="Calibri"/>
          <w:color w:val="262626" w:themeColor="background1" w:themeTint="D9"/>
          <w:szCs w:val="20"/>
        </w:rPr>
        <w:t>(</w:t>
      </w:r>
      <w:r>
        <w:rPr>
          <w:rFonts w:asciiTheme="majorHAnsi" w:hAnsiTheme="majorHAnsi" w:cs="Calibri"/>
          <w:color w:val="262626" w:themeColor="background1" w:themeTint="D9"/>
          <w:szCs w:val="20"/>
        </w:rPr>
        <w:t>for</w:t>
      </w:r>
      <w:r>
        <w:rPr>
          <w:rFonts w:asciiTheme="majorHAnsi" w:hAnsiTheme="majorHAnsi" w:cs="Calibri"/>
          <w:color w:val="262626" w:themeColor="background1" w:themeTint="D9"/>
          <w:szCs w:val="20"/>
        </w:rPr>
        <w:t xml:space="preserve"> </w:t>
      </w:r>
      <w:r>
        <w:rPr>
          <w:rFonts w:asciiTheme="majorHAnsi" w:hAnsiTheme="majorHAnsi" w:cs="Calibri"/>
          <w:color w:val="262626" w:themeColor="background1" w:themeTint="D9"/>
          <w:szCs w:val="20"/>
        </w:rPr>
        <w:t>oral</w:t>
      </w:r>
      <w:r>
        <w:rPr>
          <w:rFonts w:asciiTheme="majorHAnsi" w:hAnsiTheme="majorHAnsi" w:cs="Calibri"/>
          <w:color w:val="262626" w:themeColor="background1" w:themeTint="D9"/>
          <w:szCs w:val="20"/>
        </w:rPr>
        <w:t xml:space="preserve"> presentation</w:t>
      </w:r>
      <w:r>
        <w:rPr>
          <w:rFonts w:asciiTheme="majorHAnsi" w:hAnsiTheme="majorHAnsi" w:cs="Calibri"/>
          <w:color w:val="262626" w:themeColor="background1" w:themeTint="D9"/>
          <w:szCs w:val="20"/>
        </w:rPr>
        <w:t>s</w:t>
      </w:r>
      <w:r>
        <w:rPr>
          <w:rFonts w:asciiTheme="majorHAnsi" w:hAnsiTheme="majorHAnsi" w:cs="Calibri"/>
          <w:color w:val="262626" w:themeColor="background1" w:themeTint="D9"/>
          <w:szCs w:val="20"/>
        </w:rPr>
        <w:t>)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 xml:space="preserve">, </w:t>
      </w:r>
      <w:r>
        <w:rPr>
          <w:rFonts w:asciiTheme="majorHAnsi" w:hAnsiTheme="majorHAnsi" w:cs="Calibri"/>
          <w:color w:val="262626" w:themeColor="background1" w:themeTint="D9"/>
          <w:szCs w:val="20"/>
        </w:rPr>
        <w:t xml:space="preserve">or 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“</w:t>
      </w:r>
      <w:r w:rsidRPr="00621516">
        <w:rPr>
          <w:rFonts w:asciiTheme="majorHAnsi" w:hAnsiTheme="majorHAnsi" w:cs="Calibri"/>
          <w:b/>
          <w:color w:val="262626" w:themeColor="background1" w:themeTint="D9"/>
          <w:szCs w:val="20"/>
        </w:rPr>
        <w:t>SURNAME_abstract</w:t>
      </w:r>
      <w:r>
        <w:rPr>
          <w:rFonts w:asciiTheme="majorHAnsi" w:hAnsiTheme="majorHAnsi" w:cs="Calibri"/>
          <w:b/>
          <w:color w:val="262626" w:themeColor="background1" w:themeTint="D9"/>
          <w:szCs w:val="20"/>
        </w:rPr>
        <w:t>_poster</w:t>
      </w:r>
      <w:r w:rsidRPr="00621516">
        <w:rPr>
          <w:rFonts w:asciiTheme="majorHAnsi" w:hAnsiTheme="majorHAnsi" w:cs="Calibri"/>
          <w:b/>
          <w:color w:val="262626" w:themeColor="background1" w:themeTint="D9"/>
          <w:szCs w:val="20"/>
        </w:rPr>
        <w:t>.pdf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”</w:t>
      </w:r>
      <w:r>
        <w:rPr>
          <w:rFonts w:asciiTheme="majorHAnsi" w:hAnsiTheme="majorHAnsi" w:cs="Calibri"/>
          <w:color w:val="262626" w:themeColor="background1" w:themeTint="D9"/>
          <w:szCs w:val="20"/>
        </w:rPr>
        <w:t xml:space="preserve"> (for poster presentations)</w:t>
      </w:r>
      <w:r w:rsidR="00560C88" w:rsidRPr="00621516">
        <w:rPr>
          <w:rFonts w:asciiTheme="majorHAnsi" w:hAnsiTheme="majorHAnsi" w:cs="Calibri"/>
          <w:color w:val="262626" w:themeColor="background1" w:themeTint="D9"/>
          <w:szCs w:val="20"/>
        </w:rPr>
        <w:t xml:space="preserve">, where the surname </w:t>
      </w:r>
      <w:r>
        <w:rPr>
          <w:rFonts w:asciiTheme="majorHAnsi" w:hAnsiTheme="majorHAnsi" w:cs="Calibri"/>
          <w:color w:val="262626" w:themeColor="background1" w:themeTint="D9"/>
          <w:szCs w:val="20"/>
        </w:rPr>
        <w:t>is that of</w:t>
      </w:r>
      <w:r w:rsidR="00560C88" w:rsidRPr="00621516">
        <w:rPr>
          <w:rFonts w:asciiTheme="majorHAnsi" w:hAnsiTheme="majorHAnsi" w:cs="Calibri"/>
          <w:color w:val="262626" w:themeColor="background1" w:themeTint="D9"/>
          <w:szCs w:val="20"/>
        </w:rPr>
        <w:t xml:space="preserve"> the presenting author. </w:t>
      </w:r>
    </w:p>
    <w:p w14:paraId="0282430D" w14:textId="767C5112" w:rsidR="00560C88" w:rsidRPr="00621516" w:rsidRDefault="00560C88" w:rsidP="00883B2C">
      <w:pPr>
        <w:pStyle w:val="Bezodstpw"/>
      </w:pPr>
      <w:r w:rsidRPr="00621516">
        <w:t xml:space="preserve">Abstract submission deadline: </w:t>
      </w:r>
      <w:r w:rsidR="00883B2C" w:rsidRPr="00621516">
        <w:t xml:space="preserve">You can upload your abstract until </w:t>
      </w:r>
      <w:r w:rsidR="00F1013A">
        <w:rPr>
          <w:b/>
          <w:bCs/>
        </w:rPr>
        <w:t>April</w:t>
      </w:r>
      <w:r w:rsidRPr="00621516">
        <w:rPr>
          <w:b/>
          <w:bCs/>
        </w:rPr>
        <w:t xml:space="preserve"> </w:t>
      </w:r>
      <w:r w:rsidR="00F1013A">
        <w:rPr>
          <w:b/>
          <w:bCs/>
        </w:rPr>
        <w:t>30</w:t>
      </w:r>
      <w:r w:rsidR="00234741" w:rsidRPr="00621516">
        <w:rPr>
          <w:b/>
          <w:bCs/>
          <w:vertAlign w:val="superscript"/>
        </w:rPr>
        <w:t>th</w:t>
      </w:r>
      <w:r w:rsidR="00FD640B" w:rsidRPr="00621516">
        <w:t xml:space="preserve">, please use this link </w:t>
      </w:r>
      <w:hyperlink r:id="rId8" w:history="1">
        <w:r w:rsidR="00082250" w:rsidRPr="00621516">
          <w:rPr>
            <w:rStyle w:val="Hipercze"/>
          </w:rPr>
          <w:t>https://atam.port.org.pl/my-account/edit-account/</w:t>
        </w:r>
      </w:hyperlink>
      <w:r w:rsidR="00082250" w:rsidRPr="00621516">
        <w:t xml:space="preserve"> </w:t>
      </w:r>
    </w:p>
    <w:p w14:paraId="4A65D40B" w14:textId="77777777" w:rsidR="00883B2C" w:rsidRPr="00621516" w:rsidRDefault="00883B2C" w:rsidP="0094767F">
      <w:pPr>
        <w:spacing w:line="312" w:lineRule="exact"/>
        <w:rPr>
          <w:rFonts w:asciiTheme="majorHAnsi" w:hAnsiTheme="majorHAnsi" w:cs="Calibri"/>
          <w:b/>
          <w:color w:val="262626" w:themeColor="background1" w:themeTint="D9"/>
          <w:szCs w:val="20"/>
        </w:rPr>
      </w:pPr>
    </w:p>
    <w:p w14:paraId="05402CF0" w14:textId="28BBDEFA" w:rsidR="00560C88" w:rsidRPr="00621516" w:rsidRDefault="00560C88" w:rsidP="0094767F">
      <w:pPr>
        <w:spacing w:line="312" w:lineRule="exact"/>
        <w:rPr>
          <w:rFonts w:asciiTheme="majorHAnsi" w:hAnsiTheme="majorHAnsi" w:cs="Calibri"/>
          <w:b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b/>
          <w:color w:val="262626" w:themeColor="background1" w:themeTint="D9"/>
          <w:szCs w:val="20"/>
        </w:rPr>
        <w:t xml:space="preserve">References: </w:t>
      </w:r>
    </w:p>
    <w:p w14:paraId="0A08B461" w14:textId="77777777" w:rsidR="00560C88" w:rsidRPr="00621516" w:rsidRDefault="00560C88" w:rsidP="00F1013A">
      <w:pPr>
        <w:spacing w:after="0" w:line="312" w:lineRule="exact"/>
        <w:ind w:left="567" w:hanging="567"/>
        <w:rPr>
          <w:rFonts w:asciiTheme="majorHAnsi" w:hAnsiTheme="majorHAnsi" w:cs="Calibri"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[1]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ab/>
        <w:t xml:space="preserve">Black, A.; White, C.; Green, B.; Brown, J., Title of Journal Article. </w:t>
      </w:r>
      <w:r w:rsidRPr="00621516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 xml:space="preserve">Journal,  </w:t>
      </w:r>
      <w:r w:rsidRPr="00621516">
        <w:rPr>
          <w:rFonts w:asciiTheme="majorHAnsi" w:hAnsiTheme="majorHAnsi" w:cs="Calibri"/>
          <w:iCs/>
          <w:color w:val="262626" w:themeColor="background1" w:themeTint="D9"/>
          <w:szCs w:val="20"/>
        </w:rPr>
        <w:t>Vol.,</w:t>
      </w:r>
      <w:r w:rsidRPr="00621516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 xml:space="preserve"> </w:t>
      </w:r>
      <w:r w:rsidRPr="00621516">
        <w:rPr>
          <w:rFonts w:asciiTheme="majorHAnsi" w:hAnsiTheme="majorHAnsi" w:cs="Calibri"/>
          <w:b/>
          <w:bCs/>
          <w:color w:val="262626" w:themeColor="background1" w:themeTint="D9"/>
          <w:szCs w:val="20"/>
        </w:rPr>
        <w:t>2010,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 xml:space="preserve"> 10-15.</w:t>
      </w:r>
    </w:p>
    <w:p w14:paraId="0AFCA1C4" w14:textId="77777777" w:rsidR="00560C88" w:rsidRPr="00621516" w:rsidRDefault="00560C88" w:rsidP="00F1013A">
      <w:pPr>
        <w:spacing w:after="0" w:line="312" w:lineRule="exact"/>
        <w:ind w:left="567" w:hanging="567"/>
        <w:rPr>
          <w:rFonts w:asciiTheme="majorHAnsi" w:hAnsiTheme="majorHAnsi" w:cs="Calibri"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[2]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ab/>
        <w:t xml:space="preserve">Brown, J.; Black, A., Title of Book section. In </w:t>
      </w:r>
      <w:r w:rsidRPr="00621516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>Book Title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 xml:space="preserve">, Green, B.; White, C., Eds. Publisher: City, Vol., </w:t>
      </w:r>
      <w:r w:rsidRPr="00621516">
        <w:rPr>
          <w:rFonts w:asciiTheme="majorHAnsi" w:hAnsiTheme="majorHAnsi" w:cs="Calibri"/>
          <w:b/>
          <w:color w:val="262626" w:themeColor="background1" w:themeTint="D9"/>
          <w:szCs w:val="20"/>
        </w:rPr>
        <w:t>2010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, 13-15.</w:t>
      </w:r>
    </w:p>
    <w:p w14:paraId="0684181E" w14:textId="4796D7D8" w:rsidR="002046E2" w:rsidRPr="00621516" w:rsidRDefault="00560C88" w:rsidP="00F1013A">
      <w:pPr>
        <w:spacing w:after="0"/>
        <w:ind w:left="567" w:hanging="567"/>
        <w:rPr>
          <w:rFonts w:asciiTheme="majorHAnsi" w:hAnsiTheme="majorHAnsi" w:cs="Calibri"/>
          <w:color w:val="262626" w:themeColor="background1" w:themeTint="D9"/>
          <w:szCs w:val="20"/>
        </w:rPr>
      </w:pP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[3]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ab/>
        <w:t xml:space="preserve">Brown, J.; Green, B., </w:t>
      </w:r>
      <w:r w:rsidRPr="00621516">
        <w:rPr>
          <w:rFonts w:asciiTheme="majorHAnsi" w:hAnsiTheme="majorHAnsi" w:cs="Calibri"/>
          <w:i/>
          <w:iCs/>
          <w:color w:val="262626" w:themeColor="background1" w:themeTint="D9"/>
          <w:szCs w:val="20"/>
        </w:rPr>
        <w:t>Title of the book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 xml:space="preserve">. Publisher: City, 15, </w:t>
      </w:r>
      <w:r w:rsidRPr="00621516">
        <w:rPr>
          <w:rFonts w:asciiTheme="majorHAnsi" w:hAnsiTheme="majorHAnsi" w:cs="Calibri"/>
          <w:b/>
          <w:color w:val="262626" w:themeColor="background1" w:themeTint="D9"/>
          <w:szCs w:val="20"/>
        </w:rPr>
        <w:t>2010</w:t>
      </w:r>
      <w:r w:rsidRPr="00621516">
        <w:rPr>
          <w:rFonts w:asciiTheme="majorHAnsi" w:hAnsiTheme="majorHAnsi" w:cs="Calibri"/>
          <w:color w:val="262626" w:themeColor="background1" w:themeTint="D9"/>
          <w:szCs w:val="20"/>
        </w:rPr>
        <w:t>, 565.</w:t>
      </w:r>
    </w:p>
    <w:sectPr w:rsidR="002046E2" w:rsidRPr="00621516" w:rsidSect="00430EB6">
      <w:headerReference w:type="default" r:id="rId9"/>
      <w:footerReference w:type="default" r:id="rId10"/>
      <w:footerReference w:type="first" r:id="rId11"/>
      <w:pgSz w:w="11906" w:h="16838" w:code="9"/>
      <w:pgMar w:top="1247" w:right="1077" w:bottom="1440" w:left="1077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76F38" w14:textId="77777777" w:rsidR="00B376B8" w:rsidRPr="00621516" w:rsidRDefault="00B376B8" w:rsidP="006747BD">
      <w:pPr>
        <w:spacing w:after="0" w:line="240" w:lineRule="auto"/>
      </w:pPr>
      <w:r w:rsidRPr="00621516">
        <w:separator/>
      </w:r>
    </w:p>
  </w:endnote>
  <w:endnote w:type="continuationSeparator" w:id="0">
    <w:p w14:paraId="593238D2" w14:textId="77777777" w:rsidR="00B376B8" w:rsidRPr="00621516" w:rsidRDefault="00B376B8" w:rsidP="006747BD">
      <w:pPr>
        <w:spacing w:after="0" w:line="240" w:lineRule="auto"/>
      </w:pPr>
      <w:r w:rsidRPr="006215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227961"/>
      <w:docPartObj>
        <w:docPartGallery w:val="Page Numbers (Bottom of Page)"/>
        <w:docPartUnique/>
      </w:docPartObj>
    </w:sdtPr>
    <w:sdtContent>
      <w:sdt>
        <w:sdtPr>
          <w:id w:val="-187525118"/>
          <w:docPartObj>
            <w:docPartGallery w:val="Page Numbers (Top of Page)"/>
            <w:docPartUnique/>
          </w:docPartObj>
        </w:sdtPr>
        <w:sdtContent>
          <w:p w14:paraId="3053797B" w14:textId="589B16EF" w:rsidR="00BD4F7C" w:rsidRPr="00621516" w:rsidRDefault="00BD4F7C">
            <w:pPr>
              <w:pStyle w:val="Stopka"/>
            </w:pPr>
          </w:p>
          <w:p w14:paraId="12C0BD84" w14:textId="77777777" w:rsidR="00407B21" w:rsidRDefault="00407B21" w:rsidP="003F7893">
            <w:pPr>
              <w:pStyle w:val="Stopka"/>
              <w:tabs>
                <w:tab w:val="clear" w:pos="4536"/>
                <w:tab w:val="clear" w:pos="9072"/>
                <w:tab w:val="right" w:pos="9752"/>
              </w:tabs>
              <w:rPr>
                <w:lang w:eastAsia="pl-PL"/>
              </w:rPr>
            </w:pPr>
          </w:p>
          <w:p w14:paraId="502BE015" w14:textId="77777777" w:rsidR="00407B21" w:rsidRDefault="00407B21" w:rsidP="003F7893">
            <w:pPr>
              <w:pStyle w:val="Stopka"/>
              <w:tabs>
                <w:tab w:val="clear" w:pos="4536"/>
                <w:tab w:val="clear" w:pos="9072"/>
                <w:tab w:val="right" w:pos="9752"/>
              </w:tabs>
              <w:rPr>
                <w:lang w:eastAsia="pl-PL"/>
              </w:rPr>
            </w:pPr>
          </w:p>
          <w:p w14:paraId="44E0A42F" w14:textId="77777777" w:rsidR="00407B21" w:rsidRDefault="00407B21" w:rsidP="003F7893">
            <w:pPr>
              <w:pStyle w:val="Stopka"/>
              <w:tabs>
                <w:tab w:val="clear" w:pos="4536"/>
                <w:tab w:val="clear" w:pos="9072"/>
                <w:tab w:val="right" w:pos="9752"/>
              </w:tabs>
              <w:rPr>
                <w:lang w:eastAsia="pl-PL"/>
              </w:rPr>
            </w:pPr>
          </w:p>
          <w:p w14:paraId="1E375BBD" w14:textId="3E4053EE" w:rsidR="00D40690" w:rsidRPr="00621516" w:rsidRDefault="003F7893" w:rsidP="003F7893">
            <w:pPr>
              <w:pStyle w:val="Stopka"/>
              <w:tabs>
                <w:tab w:val="clear" w:pos="4536"/>
                <w:tab w:val="clear" w:pos="9072"/>
                <w:tab w:val="right" w:pos="9752"/>
              </w:tabs>
            </w:pPr>
            <w:r w:rsidRPr="00621516">
              <w:rPr>
                <w:b w:val="0"/>
                <w:bCs/>
                <w:sz w:val="24"/>
                <w:szCs w:val="24"/>
              </w:rPr>
              <w:tab/>
            </w:r>
          </w:p>
        </w:sdtContent>
      </w:sdt>
    </w:sdtContent>
  </w:sdt>
  <w:p w14:paraId="4CC7241F" w14:textId="55D6587E" w:rsidR="00D40690" w:rsidRPr="00621516" w:rsidRDefault="00D4069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B67D" w14:textId="77777777" w:rsidR="003F4BA3" w:rsidRPr="00621516" w:rsidRDefault="003317CA" w:rsidP="003317CA">
    <w:pPr>
      <w:pStyle w:val="LukStopka-adres"/>
      <w:rPr>
        <w:noProof w:val="0"/>
        <w:spacing w:val="2"/>
      </w:rPr>
    </w:pPr>
    <w:r w:rsidRPr="00621516">
      <w:rPr>
        <w:noProof w:val="0"/>
        <w:spacing w:val="2"/>
        <w:lang w:eastAsia="pl-PL"/>
      </w:rPr>
      <w:t>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6A241" w14:textId="77777777" w:rsidR="00B376B8" w:rsidRPr="00621516" w:rsidRDefault="00B376B8" w:rsidP="006747BD">
      <w:pPr>
        <w:spacing w:after="0" w:line="240" w:lineRule="auto"/>
      </w:pPr>
      <w:r w:rsidRPr="00621516">
        <w:separator/>
      </w:r>
    </w:p>
  </w:footnote>
  <w:footnote w:type="continuationSeparator" w:id="0">
    <w:p w14:paraId="2E188324" w14:textId="77777777" w:rsidR="00B376B8" w:rsidRPr="00621516" w:rsidRDefault="00B376B8" w:rsidP="006747BD">
      <w:pPr>
        <w:spacing w:after="0" w:line="240" w:lineRule="auto"/>
      </w:pPr>
      <w:r w:rsidRPr="006215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F5181" w14:textId="681979D4" w:rsidR="00107C1E" w:rsidRDefault="00867633">
    <w:pPr>
      <w:pStyle w:val="Nagwek"/>
    </w:pPr>
    <w:r>
      <w:rPr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 wp14:anchorId="75328D4C" wp14:editId="4C117ABC">
          <wp:simplePos x="0" y="0"/>
          <wp:positionH relativeFrom="page">
            <wp:posOffset>0</wp:posOffset>
          </wp:positionH>
          <wp:positionV relativeFrom="paragraph">
            <wp:posOffset>-459740</wp:posOffset>
          </wp:positionV>
          <wp:extent cx="7560000" cy="10688659"/>
          <wp:effectExtent l="0" t="0" r="3175" b="0"/>
          <wp:wrapNone/>
          <wp:docPr id="186782050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EB4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C8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5AE8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2ED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494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36F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2F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CF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98318797">
    <w:abstractNumId w:val="9"/>
  </w:num>
  <w:num w:numId="2" w16cid:durableId="1246038979">
    <w:abstractNumId w:val="8"/>
  </w:num>
  <w:num w:numId="3" w16cid:durableId="151262789">
    <w:abstractNumId w:val="3"/>
  </w:num>
  <w:num w:numId="4" w16cid:durableId="2046520043">
    <w:abstractNumId w:val="2"/>
  </w:num>
  <w:num w:numId="5" w16cid:durableId="1607155620">
    <w:abstractNumId w:val="1"/>
  </w:num>
  <w:num w:numId="6" w16cid:durableId="1813668722">
    <w:abstractNumId w:val="0"/>
  </w:num>
  <w:num w:numId="7" w16cid:durableId="1446578231">
    <w:abstractNumId w:val="7"/>
  </w:num>
  <w:num w:numId="8" w16cid:durableId="2145543287">
    <w:abstractNumId w:val="6"/>
  </w:num>
  <w:num w:numId="9" w16cid:durableId="10225986">
    <w:abstractNumId w:val="5"/>
  </w:num>
  <w:num w:numId="10" w16cid:durableId="21207578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2F"/>
    <w:rsid w:val="00057885"/>
    <w:rsid w:val="00070438"/>
    <w:rsid w:val="00077647"/>
    <w:rsid w:val="00082250"/>
    <w:rsid w:val="00082E1F"/>
    <w:rsid w:val="000C0C97"/>
    <w:rsid w:val="000C42F9"/>
    <w:rsid w:val="000D2F0F"/>
    <w:rsid w:val="00100D43"/>
    <w:rsid w:val="00107C1E"/>
    <w:rsid w:val="00134929"/>
    <w:rsid w:val="00173C70"/>
    <w:rsid w:val="001A0BD2"/>
    <w:rsid w:val="001C4DDB"/>
    <w:rsid w:val="002046E2"/>
    <w:rsid w:val="00214FF7"/>
    <w:rsid w:val="00231524"/>
    <w:rsid w:val="00234741"/>
    <w:rsid w:val="002A7E74"/>
    <w:rsid w:val="002C5CFA"/>
    <w:rsid w:val="002D48BE"/>
    <w:rsid w:val="002F4540"/>
    <w:rsid w:val="003123AC"/>
    <w:rsid w:val="003126D3"/>
    <w:rsid w:val="00330821"/>
    <w:rsid w:val="003317CA"/>
    <w:rsid w:val="00335F9F"/>
    <w:rsid w:val="00346C00"/>
    <w:rsid w:val="00354A18"/>
    <w:rsid w:val="003E4372"/>
    <w:rsid w:val="003F4BA3"/>
    <w:rsid w:val="003F7893"/>
    <w:rsid w:val="00403B99"/>
    <w:rsid w:val="00407B21"/>
    <w:rsid w:val="00430EB6"/>
    <w:rsid w:val="004358C1"/>
    <w:rsid w:val="004D6405"/>
    <w:rsid w:val="004F5805"/>
    <w:rsid w:val="0050698C"/>
    <w:rsid w:val="00526CDD"/>
    <w:rsid w:val="005516DA"/>
    <w:rsid w:val="00560C88"/>
    <w:rsid w:val="005D102F"/>
    <w:rsid w:val="005D1495"/>
    <w:rsid w:val="005E65BB"/>
    <w:rsid w:val="005F299A"/>
    <w:rsid w:val="006213EB"/>
    <w:rsid w:val="00621516"/>
    <w:rsid w:val="00664A6D"/>
    <w:rsid w:val="006747BD"/>
    <w:rsid w:val="006919BD"/>
    <w:rsid w:val="006A6F97"/>
    <w:rsid w:val="006D6DE5"/>
    <w:rsid w:val="006E5990"/>
    <w:rsid w:val="006E664B"/>
    <w:rsid w:val="006F645A"/>
    <w:rsid w:val="00764305"/>
    <w:rsid w:val="007776B9"/>
    <w:rsid w:val="00791C1D"/>
    <w:rsid w:val="00796275"/>
    <w:rsid w:val="007C242A"/>
    <w:rsid w:val="007F433F"/>
    <w:rsid w:val="00801FE0"/>
    <w:rsid w:val="00805DF6"/>
    <w:rsid w:val="00821F16"/>
    <w:rsid w:val="0083519C"/>
    <w:rsid w:val="008368C0"/>
    <w:rsid w:val="0084396A"/>
    <w:rsid w:val="008442CF"/>
    <w:rsid w:val="008442D3"/>
    <w:rsid w:val="00854B7B"/>
    <w:rsid w:val="00867633"/>
    <w:rsid w:val="00883B2C"/>
    <w:rsid w:val="008C1729"/>
    <w:rsid w:val="008C75DD"/>
    <w:rsid w:val="008F027B"/>
    <w:rsid w:val="008F0B16"/>
    <w:rsid w:val="008F209D"/>
    <w:rsid w:val="0094767F"/>
    <w:rsid w:val="00971073"/>
    <w:rsid w:val="0097627C"/>
    <w:rsid w:val="0099379C"/>
    <w:rsid w:val="00995F25"/>
    <w:rsid w:val="009D4C4D"/>
    <w:rsid w:val="009E7AB0"/>
    <w:rsid w:val="00A1383B"/>
    <w:rsid w:val="00A36F46"/>
    <w:rsid w:val="00A4666C"/>
    <w:rsid w:val="00A52C29"/>
    <w:rsid w:val="00A66339"/>
    <w:rsid w:val="00A67D51"/>
    <w:rsid w:val="00A7345D"/>
    <w:rsid w:val="00A943FB"/>
    <w:rsid w:val="00AF13FF"/>
    <w:rsid w:val="00B133FD"/>
    <w:rsid w:val="00B376B8"/>
    <w:rsid w:val="00B53C2E"/>
    <w:rsid w:val="00B61F8A"/>
    <w:rsid w:val="00B77EA6"/>
    <w:rsid w:val="00BD4F7C"/>
    <w:rsid w:val="00C736D5"/>
    <w:rsid w:val="00CA0031"/>
    <w:rsid w:val="00CB6676"/>
    <w:rsid w:val="00CC2C7B"/>
    <w:rsid w:val="00D005B3"/>
    <w:rsid w:val="00D06D36"/>
    <w:rsid w:val="00D40690"/>
    <w:rsid w:val="00D616CA"/>
    <w:rsid w:val="00D81348"/>
    <w:rsid w:val="00DA52A1"/>
    <w:rsid w:val="00DB2B7D"/>
    <w:rsid w:val="00E146C1"/>
    <w:rsid w:val="00E81B20"/>
    <w:rsid w:val="00EA1EC9"/>
    <w:rsid w:val="00EB6A74"/>
    <w:rsid w:val="00ED7972"/>
    <w:rsid w:val="00EE493C"/>
    <w:rsid w:val="00F1013A"/>
    <w:rsid w:val="00F128CA"/>
    <w:rsid w:val="00F24D33"/>
    <w:rsid w:val="00FD2E11"/>
    <w:rsid w:val="00FD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BCCE9"/>
  <w15:chartTrackingRefBased/>
  <w15:docId w15:val="{A565F72E-7C56-4C87-91B4-A8990660F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  <w:lang w:val="en-GB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uiPriority w:val="99"/>
    <w:unhideWhenUsed/>
    <w:rsid w:val="004F5805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StopkaZnak">
    <w:name w:val="Stopka Znak"/>
    <w:basedOn w:val="Domylnaczcionkaakapitu"/>
    <w:link w:val="Stopka"/>
    <w:uiPriority w:val="99"/>
    <w:rsid w:val="004F5805"/>
    <w:rPr>
      <w:b/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83B2C"/>
    <w:pPr>
      <w:spacing w:after="0" w:line="276" w:lineRule="auto"/>
      <w:jc w:val="left"/>
    </w:pPr>
    <w:rPr>
      <w:rFonts w:asciiTheme="majorHAnsi" w:hAnsiTheme="majorHAnsi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3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79C"/>
    <w:rPr>
      <w:rFonts w:ascii="Segoe UI" w:hAnsi="Segoe UI" w:cs="Segoe UI"/>
      <w:color w:val="000000" w:themeColor="background1"/>
      <w:spacing w:val="4"/>
      <w:sz w:val="18"/>
      <w:szCs w:val="18"/>
    </w:rPr>
  </w:style>
  <w:style w:type="paragraph" w:customStyle="1" w:styleId="Stile1">
    <w:name w:val="Stile1"/>
    <w:basedOn w:val="Tytu"/>
    <w:rsid w:val="00560C88"/>
    <w:pPr>
      <w:suppressAutoHyphens/>
      <w:spacing w:before="240" w:after="60" w:line="292" w:lineRule="exact"/>
      <w:contextualSpacing w:val="0"/>
      <w:jc w:val="center"/>
    </w:pPr>
    <w:rPr>
      <w:rFonts w:ascii="Arial" w:eastAsia="Times New Roman" w:hAnsi="Arial" w:cs="Arial"/>
      <w:b/>
      <w:bCs/>
      <w:spacing w:val="0"/>
      <w:kern w:val="1"/>
      <w:sz w:val="32"/>
      <w:szCs w:val="32"/>
      <w:lang w:val="en-US" w:eastAsia="ar-SA"/>
    </w:rPr>
  </w:style>
  <w:style w:type="paragraph" w:styleId="Tytu">
    <w:name w:val="Title"/>
    <w:basedOn w:val="Normalny"/>
    <w:next w:val="Normalny"/>
    <w:link w:val="TytuZnak"/>
    <w:uiPriority w:val="10"/>
    <w:rsid w:val="00560C8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60C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cze">
    <w:name w:val="Hyperlink"/>
    <w:basedOn w:val="Domylnaczcionkaakapitu"/>
    <w:uiPriority w:val="99"/>
    <w:unhideWhenUsed/>
    <w:rsid w:val="00FD640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6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am.port.org.pl/my-account/edit-accoun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_DZIA&#321;_KOMUNIKACJI\SIW_PORT\MATERIA&#321;Y_OD_CENTRUM\Papier%20firmowy_Instytuty%20&#321;ukasiewicza\Papier%20firmowy_Instytut%20&#321;ukasiewicza_PL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CC625-8B55-466F-BDF9-C5986AA4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firmowy_Instytut Łukasiewicza_PL_szablon</Template>
  <TotalTime>3</TotalTime>
  <Pages>1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Wolynska</dc:creator>
  <cp:keywords/>
  <dc:description/>
  <cp:lastModifiedBy>Maciej Czajkowski | Łukasiewicz – PORT</cp:lastModifiedBy>
  <cp:revision>2</cp:revision>
  <cp:lastPrinted>2024-03-04T08:46:00Z</cp:lastPrinted>
  <dcterms:created xsi:type="dcterms:W3CDTF">2024-03-04T10:34:00Z</dcterms:created>
  <dcterms:modified xsi:type="dcterms:W3CDTF">2024-03-04T10:34:00Z</dcterms:modified>
</cp:coreProperties>
</file>